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7BEA76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BF1370">
        <w:rPr>
          <w:rFonts w:ascii="Garamond" w:hAnsi="Garamond"/>
          <w:u w:val="single"/>
        </w:rPr>
        <w:t>0</w:t>
      </w:r>
      <w:r w:rsidR="007F3063">
        <w:rPr>
          <w:rFonts w:ascii="Garamond" w:hAnsi="Garamond"/>
          <w:u w:val="single"/>
        </w:rPr>
        <w:t>9</w:t>
      </w:r>
      <w:r w:rsidR="00A51C1B">
        <w:rPr>
          <w:rFonts w:ascii="Garamond" w:hAnsi="Garamond"/>
          <w:u w:val="single"/>
        </w:rPr>
        <w:t>.</w:t>
      </w:r>
      <w:r w:rsidR="00BF1E7A">
        <w:rPr>
          <w:rFonts w:ascii="Garamond" w:hAnsi="Garamond"/>
          <w:u w:val="single"/>
        </w:rPr>
        <w:t>0</w:t>
      </w:r>
      <w:r w:rsidR="00BF1370">
        <w:rPr>
          <w:rFonts w:ascii="Garamond" w:hAnsi="Garamond"/>
          <w:u w:val="single"/>
        </w:rPr>
        <w:t>4</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2276DA">
        <w:rPr>
          <w:rFonts w:ascii="Garamond" w:hAnsi="Garamond"/>
          <w:b/>
          <w:bCs/>
          <w:u w:val="single"/>
        </w:rPr>
        <w:t>8</w:t>
      </w:r>
      <w:r w:rsidR="00D120BB">
        <w:rPr>
          <w:rFonts w:ascii="Garamond" w:hAnsi="Garamond"/>
          <w:b/>
          <w:bCs/>
          <w:u w:val="single"/>
        </w:rPr>
        <w:t>2</w:t>
      </w:r>
      <w:r w:rsidR="00DC67BB">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2F407E4B" w:rsidR="00533F4F" w:rsidRPr="00933A60" w:rsidRDefault="00DC67BB" w:rsidP="00364CD7">
      <w:pPr>
        <w:spacing w:after="0"/>
        <w:jc w:val="both"/>
        <w:rPr>
          <w:rFonts w:ascii="Garamond" w:eastAsia="Times New Roman" w:hAnsi="Garamond"/>
          <w:lang w:eastAsia="sl-SI"/>
        </w:rPr>
      </w:pPr>
      <w:r w:rsidRPr="00DC67BB">
        <w:rPr>
          <w:rFonts w:ascii="Garamond" w:eastAsia="Times New Roman" w:hAnsi="Garamond"/>
          <w:lang w:eastAsia="sl-SI"/>
        </w:rPr>
        <w:drawing>
          <wp:inline distT="0" distB="0" distL="0" distR="0" wp14:anchorId="5839DD89" wp14:editId="16A35BD0">
            <wp:extent cx="5760720" cy="1402080"/>
            <wp:effectExtent l="0" t="0" r="0" b="7620"/>
            <wp:docPr id="133862815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28150" name=""/>
                    <pic:cNvPicPr/>
                  </pic:nvPicPr>
                  <pic:blipFill>
                    <a:blip r:embed="rId13"/>
                    <a:stretch>
                      <a:fillRect/>
                    </a:stretch>
                  </pic:blipFill>
                  <pic:spPr>
                    <a:xfrm>
                      <a:off x="0" y="0"/>
                      <a:ext cx="5760720" cy="1402080"/>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3C663A3"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2276DA">
        <w:rPr>
          <w:rFonts w:ascii="Garamond" w:eastAsia="Times New Roman" w:hAnsi="Garamond"/>
          <w:b/>
          <w:bCs/>
          <w:lang w:eastAsia="sl-SI"/>
        </w:rPr>
        <w:t>8</w:t>
      </w:r>
      <w:r w:rsidR="00D120BB">
        <w:rPr>
          <w:rFonts w:ascii="Garamond" w:eastAsia="Times New Roman" w:hAnsi="Garamond"/>
          <w:b/>
          <w:bCs/>
          <w:lang w:eastAsia="sl-SI"/>
        </w:rPr>
        <w:t>2</w:t>
      </w:r>
      <w:r w:rsidR="00DC67BB">
        <w:rPr>
          <w:rFonts w:ascii="Garamond" w:eastAsia="Times New Roman" w:hAnsi="Garamond"/>
          <w:b/>
          <w:bCs/>
          <w:lang w:eastAsia="sl-SI"/>
        </w:rPr>
        <w:t>8</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DC67BB">
        <w:rPr>
          <w:rFonts w:ascii="Garamond" w:eastAsia="Times New Roman" w:hAnsi="Garamond"/>
          <w:b/>
          <w:bCs/>
          <w:lang w:eastAsia="sl-SI"/>
        </w:rPr>
        <w:t>NUJNO</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6456C6">
        <w:rPr>
          <w:rFonts w:ascii="Garamond" w:eastAsia="Times New Roman" w:hAnsi="Garamond"/>
          <w:lang w:eastAsia="sl-SI"/>
        </w:rPr>
        <w:t>10</w:t>
      </w:r>
      <w:r w:rsidR="00141019">
        <w:rPr>
          <w:rFonts w:ascii="Garamond" w:eastAsia="Times New Roman" w:hAnsi="Garamond"/>
          <w:lang w:eastAsia="sl-SI"/>
        </w:rPr>
        <w:t>.</w:t>
      </w:r>
      <w:r w:rsidR="007450AB">
        <w:rPr>
          <w:rFonts w:ascii="Garamond" w:eastAsia="Times New Roman" w:hAnsi="Garamond"/>
          <w:lang w:eastAsia="sl-SI"/>
        </w:rPr>
        <w:t>0</w:t>
      </w:r>
      <w:r w:rsidR="00BF1370">
        <w:rPr>
          <w:rFonts w:ascii="Garamond" w:eastAsia="Times New Roman" w:hAnsi="Garamond"/>
          <w:lang w:eastAsia="sl-SI"/>
        </w:rPr>
        <w:t>4</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21335C">
        <w:rPr>
          <w:rFonts w:ascii="Garamond" w:eastAsia="Times New Roman" w:hAnsi="Garamond"/>
          <w:lang w:eastAsia="sl-SI"/>
        </w:rPr>
        <w:t>1</w:t>
      </w:r>
      <w:r w:rsidR="00612351">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97365" w14:textId="77777777" w:rsidR="006D7E07" w:rsidRDefault="006D7E07" w:rsidP="00E5569B">
      <w:pPr>
        <w:spacing w:after="0"/>
      </w:pPr>
      <w:r>
        <w:separator/>
      </w:r>
    </w:p>
  </w:endnote>
  <w:endnote w:type="continuationSeparator" w:id="0">
    <w:p w14:paraId="2DC3C5DF" w14:textId="77777777" w:rsidR="006D7E07" w:rsidRDefault="006D7E0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776A3" w14:textId="77777777" w:rsidR="006D7E07" w:rsidRDefault="006D7E07" w:rsidP="00E5569B">
      <w:pPr>
        <w:spacing w:after="0"/>
      </w:pPr>
      <w:r>
        <w:separator/>
      </w:r>
    </w:p>
  </w:footnote>
  <w:footnote w:type="continuationSeparator" w:id="0">
    <w:p w14:paraId="3A6FFB50" w14:textId="77777777" w:rsidR="006D7E07" w:rsidRDefault="006D7E0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A0B"/>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79E8"/>
    <w:rsid w:val="001608E8"/>
    <w:rsid w:val="00161230"/>
    <w:rsid w:val="001640F1"/>
    <w:rsid w:val="00165852"/>
    <w:rsid w:val="0016719F"/>
    <w:rsid w:val="00167ADC"/>
    <w:rsid w:val="00170DEA"/>
    <w:rsid w:val="0017172F"/>
    <w:rsid w:val="001720A3"/>
    <w:rsid w:val="001722C4"/>
    <w:rsid w:val="00174E82"/>
    <w:rsid w:val="00176EDF"/>
    <w:rsid w:val="00177DFE"/>
    <w:rsid w:val="0018167C"/>
    <w:rsid w:val="00184488"/>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51E3F"/>
    <w:rsid w:val="00652E51"/>
    <w:rsid w:val="00654210"/>
    <w:rsid w:val="0065697F"/>
    <w:rsid w:val="00657885"/>
    <w:rsid w:val="0066265F"/>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221"/>
    <w:rsid w:val="006D7704"/>
    <w:rsid w:val="006D796D"/>
    <w:rsid w:val="006D79EA"/>
    <w:rsid w:val="006D7E07"/>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447"/>
    <w:rsid w:val="00BE55AF"/>
    <w:rsid w:val="00BE70C6"/>
    <w:rsid w:val="00BF1370"/>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7BB"/>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3B"/>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25173"/>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998"/>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0E9A"/>
    <w:rsid w:val="00141168"/>
    <w:rsid w:val="00144233"/>
    <w:rsid w:val="001444D6"/>
    <w:rsid w:val="001450D5"/>
    <w:rsid w:val="00146740"/>
    <w:rsid w:val="00170DEA"/>
    <w:rsid w:val="001720A3"/>
    <w:rsid w:val="00174655"/>
    <w:rsid w:val="0018140E"/>
    <w:rsid w:val="00184488"/>
    <w:rsid w:val="001A0C28"/>
    <w:rsid w:val="001A792A"/>
    <w:rsid w:val="001B4DCF"/>
    <w:rsid w:val="001C5E1F"/>
    <w:rsid w:val="001C64A2"/>
    <w:rsid w:val="001D3956"/>
    <w:rsid w:val="001E0AE9"/>
    <w:rsid w:val="001E2979"/>
    <w:rsid w:val="001F6568"/>
    <w:rsid w:val="00205855"/>
    <w:rsid w:val="00210920"/>
    <w:rsid w:val="0021317E"/>
    <w:rsid w:val="00214830"/>
    <w:rsid w:val="00222192"/>
    <w:rsid w:val="002235AE"/>
    <w:rsid w:val="0022498B"/>
    <w:rsid w:val="002307F6"/>
    <w:rsid w:val="002315E6"/>
    <w:rsid w:val="002553B4"/>
    <w:rsid w:val="00261B92"/>
    <w:rsid w:val="0027012E"/>
    <w:rsid w:val="00291755"/>
    <w:rsid w:val="00294C40"/>
    <w:rsid w:val="002A4038"/>
    <w:rsid w:val="002B6E38"/>
    <w:rsid w:val="002B754E"/>
    <w:rsid w:val="002B7FE9"/>
    <w:rsid w:val="002C166D"/>
    <w:rsid w:val="002D196E"/>
    <w:rsid w:val="002D5829"/>
    <w:rsid w:val="002E1F7A"/>
    <w:rsid w:val="002E604E"/>
    <w:rsid w:val="002F42B6"/>
    <w:rsid w:val="002F6B16"/>
    <w:rsid w:val="003026D1"/>
    <w:rsid w:val="003035AC"/>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1D7B"/>
    <w:rsid w:val="00443F82"/>
    <w:rsid w:val="00454C74"/>
    <w:rsid w:val="004550F0"/>
    <w:rsid w:val="00457646"/>
    <w:rsid w:val="004924AA"/>
    <w:rsid w:val="004A0E91"/>
    <w:rsid w:val="004B70E6"/>
    <w:rsid w:val="004C176A"/>
    <w:rsid w:val="004C75B2"/>
    <w:rsid w:val="004D1292"/>
    <w:rsid w:val="004F7DEA"/>
    <w:rsid w:val="004F7FF9"/>
    <w:rsid w:val="0050509E"/>
    <w:rsid w:val="00505B7C"/>
    <w:rsid w:val="00506752"/>
    <w:rsid w:val="0050765E"/>
    <w:rsid w:val="00514554"/>
    <w:rsid w:val="00522AD5"/>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5697F"/>
    <w:rsid w:val="00670282"/>
    <w:rsid w:val="0069244C"/>
    <w:rsid w:val="006934ED"/>
    <w:rsid w:val="00695C97"/>
    <w:rsid w:val="00695EFB"/>
    <w:rsid w:val="006A10DC"/>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84E23"/>
    <w:rsid w:val="008938CF"/>
    <w:rsid w:val="008952E3"/>
    <w:rsid w:val="00895626"/>
    <w:rsid w:val="008B09CD"/>
    <w:rsid w:val="008D169C"/>
    <w:rsid w:val="008D59ED"/>
    <w:rsid w:val="008F502F"/>
    <w:rsid w:val="00916886"/>
    <w:rsid w:val="00922883"/>
    <w:rsid w:val="00932D5E"/>
    <w:rsid w:val="0093674F"/>
    <w:rsid w:val="00967325"/>
    <w:rsid w:val="00975286"/>
    <w:rsid w:val="00983619"/>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80FF1"/>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2F34"/>
    <w:rsid w:val="00C66E24"/>
    <w:rsid w:val="00C7052B"/>
    <w:rsid w:val="00C71B5E"/>
    <w:rsid w:val="00C720BB"/>
    <w:rsid w:val="00C91D46"/>
    <w:rsid w:val="00C92AA3"/>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771A0"/>
    <w:rsid w:val="00D810A1"/>
    <w:rsid w:val="00D84C80"/>
    <w:rsid w:val="00D94E5C"/>
    <w:rsid w:val="00D9668F"/>
    <w:rsid w:val="00DA0E91"/>
    <w:rsid w:val="00DA37C1"/>
    <w:rsid w:val="00DB7D22"/>
    <w:rsid w:val="00DC3D67"/>
    <w:rsid w:val="00DD4E86"/>
    <w:rsid w:val="00DE176B"/>
    <w:rsid w:val="00DE1A42"/>
    <w:rsid w:val="00DE373B"/>
    <w:rsid w:val="00DF06F5"/>
    <w:rsid w:val="00DF5579"/>
    <w:rsid w:val="00E00823"/>
    <w:rsid w:val="00E0503F"/>
    <w:rsid w:val="00E0653B"/>
    <w:rsid w:val="00E16CE8"/>
    <w:rsid w:val="00E20217"/>
    <w:rsid w:val="00E24390"/>
    <w:rsid w:val="00E2658B"/>
    <w:rsid w:val="00E2678A"/>
    <w:rsid w:val="00E319DF"/>
    <w:rsid w:val="00E444A5"/>
    <w:rsid w:val="00E614AD"/>
    <w:rsid w:val="00E63305"/>
    <w:rsid w:val="00E6457A"/>
    <w:rsid w:val="00E65382"/>
    <w:rsid w:val="00E718D1"/>
    <w:rsid w:val="00E74CB2"/>
    <w:rsid w:val="00E9349F"/>
    <w:rsid w:val="00E966DB"/>
    <w:rsid w:val="00EA6AE2"/>
    <w:rsid w:val="00EB0620"/>
    <w:rsid w:val="00EC0E15"/>
    <w:rsid w:val="00ED2D83"/>
    <w:rsid w:val="00ED772C"/>
    <w:rsid w:val="00EF1693"/>
    <w:rsid w:val="00EF7D5B"/>
    <w:rsid w:val="00F03553"/>
    <w:rsid w:val="00F2008E"/>
    <w:rsid w:val="00F252C3"/>
    <w:rsid w:val="00F2602F"/>
    <w:rsid w:val="00F321E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1435</Words>
  <Characters>8182</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2026-04-01T10:38:00Z</cp:lastPrinted>
  <dcterms:created xsi:type="dcterms:W3CDTF">2026-04-09T11:38:00Z</dcterms:created>
  <dcterms:modified xsi:type="dcterms:W3CDTF">2026-04-09T11:38:00Z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